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1843"/>
        <w:gridCol w:w="3007"/>
      </w:tblGrid>
      <w:tr w:rsidR="00493519" w:rsidTr="008B57A7">
        <w:tc>
          <w:tcPr>
            <w:tcW w:w="4928" w:type="dxa"/>
            <w:vAlign w:val="bottom"/>
          </w:tcPr>
          <w:p w:rsidR="00493519" w:rsidRPr="002A56F1" w:rsidRDefault="00493519" w:rsidP="008B57A7">
            <w:pPr>
              <w:widowControl w:val="0"/>
              <w:rPr>
                <w:rFonts w:ascii="Bookman Old Style" w:hAnsi="Bookman Old Style"/>
                <w:b/>
                <w:sz w:val="14"/>
                <w:szCs w:val="16"/>
              </w:rPr>
            </w:pPr>
            <w:bookmarkStart w:id="0" w:name="OLE_LINK16"/>
            <w:bookmarkStart w:id="1" w:name="OLE_LINK17"/>
            <w:bookmarkStart w:id="2" w:name="OLE_LINK18"/>
          </w:p>
        </w:tc>
        <w:tc>
          <w:tcPr>
            <w:tcW w:w="1843" w:type="dxa"/>
          </w:tcPr>
          <w:p w:rsidR="00493519" w:rsidRDefault="00493519" w:rsidP="008B57A7">
            <w:pPr>
              <w:pStyle w:val="Body1"/>
              <w:rPr>
                <w:rFonts w:ascii="Bookman Old Style" w:hAnsi="Bookman Old Style"/>
                <w:sz w:val="14"/>
                <w:szCs w:val="16"/>
              </w:rPr>
            </w:pPr>
          </w:p>
        </w:tc>
        <w:tc>
          <w:tcPr>
            <w:tcW w:w="3007" w:type="dxa"/>
            <w:tcBorders>
              <w:bottom w:val="single" w:sz="4" w:space="0" w:color="auto"/>
            </w:tcBorders>
            <w:vAlign w:val="bottom"/>
          </w:tcPr>
          <w:p w:rsidR="00493519" w:rsidRPr="00373FDC" w:rsidRDefault="00493519" w:rsidP="008B57A7">
            <w:pPr>
              <w:ind w:hanging="8"/>
              <w:rPr>
                <w:rFonts w:asciiTheme="minorHAnsi" w:hAnsiTheme="minorHAnsi" w:cstheme="minorHAnsi"/>
                <w:sz w:val="18"/>
                <w:szCs w:val="20"/>
              </w:rPr>
            </w:pPr>
            <w:r w:rsidRPr="00373FDC">
              <w:rPr>
                <w:rFonts w:asciiTheme="minorHAnsi" w:hAnsiTheme="minorHAnsi" w:cstheme="minorHAnsi"/>
                <w:sz w:val="18"/>
                <w:szCs w:val="20"/>
              </w:rPr>
              <w:tab/>
            </w:r>
            <w:r w:rsidRPr="00373FDC">
              <w:rPr>
                <w:rFonts w:asciiTheme="minorHAnsi" w:hAnsiTheme="minorHAnsi" w:cstheme="minorHAnsi"/>
                <w:b/>
                <w:sz w:val="18"/>
                <w:szCs w:val="20"/>
              </w:rPr>
              <w:t>201</w:t>
            </w:r>
            <w:r w:rsidR="00F766A1">
              <w:rPr>
                <w:rFonts w:asciiTheme="minorHAnsi" w:hAnsiTheme="minorHAnsi" w:cstheme="minorHAnsi"/>
                <w:b/>
                <w:sz w:val="18"/>
                <w:szCs w:val="20"/>
              </w:rPr>
              <w:t>6</w:t>
            </w:r>
            <w:r w:rsidRPr="00373FDC">
              <w:rPr>
                <w:rFonts w:asciiTheme="minorHAnsi" w:hAnsiTheme="minorHAnsi" w:cstheme="minorHAnsi"/>
                <w:b/>
                <w:sz w:val="18"/>
                <w:szCs w:val="20"/>
              </w:rPr>
              <w:t>/201</w:t>
            </w:r>
            <w:r w:rsidR="00F766A1">
              <w:rPr>
                <w:rFonts w:asciiTheme="minorHAnsi" w:hAnsiTheme="minorHAnsi" w:cstheme="minorHAnsi"/>
                <w:b/>
                <w:sz w:val="18"/>
                <w:szCs w:val="20"/>
              </w:rPr>
              <w:t>7</w:t>
            </w:r>
          </w:p>
          <w:p w:rsidR="00493519" w:rsidRPr="00342093" w:rsidRDefault="00493519" w:rsidP="00E52694">
            <w:pPr>
              <w:ind w:right="-1"/>
              <w:rPr>
                <w:rFonts w:ascii="Bookman Old Style" w:hAnsi="Bookman Old Style"/>
                <w:i/>
                <w:sz w:val="14"/>
                <w:szCs w:val="16"/>
              </w:rPr>
            </w:pPr>
          </w:p>
        </w:tc>
      </w:tr>
    </w:tbl>
    <w:p w:rsidR="00F40C4A" w:rsidRPr="00B35DDC" w:rsidRDefault="00F40C4A" w:rsidP="00900056">
      <w:pPr>
        <w:widowControl w:val="0"/>
        <w:rPr>
          <w:rFonts w:ascii="Calibri" w:hAnsi="Calibri" w:cs="Calibri"/>
          <w:sz w:val="18"/>
          <w:szCs w:val="18"/>
        </w:rPr>
      </w:pPr>
    </w:p>
    <w:p w:rsidR="00F40C4A" w:rsidRPr="003C178D" w:rsidRDefault="00F766A1" w:rsidP="00F766A1">
      <w:pPr>
        <w:widowControl w:val="0"/>
        <w:jc w:val="center"/>
        <w:rPr>
          <w:rFonts w:ascii="Calibri" w:hAnsi="Calibri" w:cs="Calibri"/>
          <w:i/>
          <w:sz w:val="28"/>
          <w:szCs w:val="32"/>
          <w:lang w:val="en-US"/>
        </w:rPr>
      </w:pPr>
      <w:r>
        <w:rPr>
          <w:rFonts w:ascii="Calibri" w:hAnsi="Calibri" w:cs="Calibri"/>
          <w:i/>
          <w:sz w:val="28"/>
          <w:szCs w:val="32"/>
          <w:lang w:val="en-US"/>
        </w:rPr>
        <w:t>Erasmus Project “For a Better Future”</w:t>
      </w:r>
    </w:p>
    <w:bookmarkEnd w:id="0"/>
    <w:bookmarkEnd w:id="1"/>
    <w:bookmarkEnd w:id="2"/>
    <w:p w:rsidR="0074262A" w:rsidRPr="00423EBF" w:rsidRDefault="00F766A1" w:rsidP="0074262A">
      <w:pPr>
        <w:pStyle w:val="Titolo1"/>
        <w:tabs>
          <w:tab w:val="center" w:pos="9630"/>
        </w:tabs>
        <w:ind w:right="-285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06</w:t>
      </w:r>
      <w:r w:rsidR="0074262A" w:rsidRPr="00423EBF">
        <w:rPr>
          <w:rFonts w:ascii="Arial" w:hAnsi="Arial" w:cs="Arial"/>
          <w:sz w:val="20"/>
          <w:szCs w:val="20"/>
          <w:lang w:val="en-US"/>
        </w:rPr>
        <w:t xml:space="preserve">th – </w:t>
      </w:r>
      <w:r>
        <w:rPr>
          <w:rFonts w:ascii="Arial" w:hAnsi="Arial" w:cs="Arial"/>
          <w:sz w:val="20"/>
          <w:szCs w:val="20"/>
          <w:lang w:val="en-US"/>
        </w:rPr>
        <w:t>12t April  2017</w:t>
      </w:r>
    </w:p>
    <w:p w:rsidR="0074262A" w:rsidRPr="00C15CFA" w:rsidRDefault="0074262A" w:rsidP="0074262A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8"/>
        <w:gridCol w:w="1133"/>
        <w:gridCol w:w="7371"/>
      </w:tblGrid>
      <w:tr w:rsidR="0074262A" w:rsidRPr="00BD1144" w:rsidTr="00222324">
        <w:trPr>
          <w:trHeight w:val="310"/>
        </w:trPr>
        <w:tc>
          <w:tcPr>
            <w:tcW w:w="818" w:type="dxa"/>
          </w:tcPr>
          <w:p w:rsidR="0074262A" w:rsidRPr="00E835A7" w:rsidRDefault="0074262A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835A7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133" w:type="dxa"/>
          </w:tcPr>
          <w:p w:rsidR="0074262A" w:rsidRPr="00E835A7" w:rsidRDefault="0074262A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835A7">
              <w:rPr>
                <w:rFonts w:ascii="Arial" w:hAnsi="Arial" w:cs="Arial"/>
                <w:b/>
                <w:sz w:val="20"/>
                <w:szCs w:val="20"/>
              </w:rPr>
              <w:t>Time</w:t>
            </w:r>
            <w:proofErr w:type="spellEnd"/>
          </w:p>
        </w:tc>
        <w:tc>
          <w:tcPr>
            <w:tcW w:w="7371" w:type="dxa"/>
          </w:tcPr>
          <w:p w:rsidR="0074262A" w:rsidRDefault="0074262A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835A7">
              <w:rPr>
                <w:rFonts w:ascii="Arial" w:hAnsi="Arial" w:cs="Arial"/>
                <w:b/>
                <w:sz w:val="20"/>
                <w:szCs w:val="20"/>
              </w:rPr>
              <w:t>Activity</w:t>
            </w:r>
            <w:proofErr w:type="spellEnd"/>
          </w:p>
          <w:p w:rsidR="0074262A" w:rsidRPr="00E835A7" w:rsidRDefault="0074262A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66A1" w:rsidRPr="00BD1144" w:rsidTr="00222324">
        <w:trPr>
          <w:trHeight w:val="310"/>
        </w:trPr>
        <w:tc>
          <w:tcPr>
            <w:tcW w:w="818" w:type="dxa"/>
          </w:tcPr>
          <w:p w:rsidR="00F766A1" w:rsidRPr="00E835A7" w:rsidRDefault="00F766A1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06-04</w:t>
            </w:r>
          </w:p>
        </w:tc>
        <w:tc>
          <w:tcPr>
            <w:tcW w:w="1133" w:type="dxa"/>
          </w:tcPr>
          <w:p w:rsidR="00F766A1" w:rsidRPr="00E835A7" w:rsidRDefault="00F766A1" w:rsidP="00DC76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:rsidR="00F766A1" w:rsidRPr="003124B9" w:rsidRDefault="00F766A1" w:rsidP="00DC763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24B9">
              <w:rPr>
                <w:rFonts w:ascii="Arial" w:hAnsi="Arial" w:cs="Arial"/>
                <w:sz w:val="20"/>
                <w:szCs w:val="20"/>
              </w:rPr>
              <w:t>Arrival</w:t>
            </w:r>
            <w:proofErr w:type="spellEnd"/>
            <w:r w:rsidRPr="003124B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124B9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003124B9">
              <w:rPr>
                <w:rFonts w:ascii="Arial" w:hAnsi="Arial" w:cs="Arial"/>
                <w:sz w:val="20"/>
                <w:szCs w:val="20"/>
              </w:rPr>
              <w:t xml:space="preserve"> the </w:t>
            </w:r>
            <w:proofErr w:type="spellStart"/>
            <w:r w:rsidRPr="003124B9">
              <w:rPr>
                <w:rFonts w:ascii="Arial" w:hAnsi="Arial" w:cs="Arial"/>
                <w:sz w:val="20"/>
                <w:szCs w:val="20"/>
              </w:rPr>
              <w:t>guests</w:t>
            </w:r>
            <w:proofErr w:type="spellEnd"/>
          </w:p>
        </w:tc>
      </w:tr>
      <w:tr w:rsidR="0074262A" w:rsidRPr="00F766A1" w:rsidTr="00222324">
        <w:trPr>
          <w:trHeight w:val="417"/>
        </w:trPr>
        <w:tc>
          <w:tcPr>
            <w:tcW w:w="818" w:type="dxa"/>
          </w:tcPr>
          <w:p w:rsidR="0074262A" w:rsidRPr="00BD1144" w:rsidRDefault="00F766A1" w:rsidP="00DC76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</w:t>
            </w:r>
            <w:r w:rsidR="0074262A">
              <w:rPr>
                <w:rFonts w:ascii="Arial" w:hAnsi="Arial" w:cs="Arial"/>
                <w:sz w:val="20"/>
                <w:szCs w:val="20"/>
              </w:rPr>
              <w:t>-0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69675E" w:rsidRPr="00BD1144" w:rsidRDefault="0069675E" w:rsidP="00F766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F766A1" w:rsidRDefault="00F766A1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Activites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at school </w:t>
            </w:r>
          </w:p>
          <w:p w:rsidR="00F766A1" w:rsidRDefault="00F766A1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Guided tour of the school</w:t>
            </w:r>
          </w:p>
          <w:p w:rsidR="00F766A1" w:rsidRDefault="00F766A1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Welcome breakfast</w:t>
            </w:r>
          </w:p>
          <w:p w:rsidR="00F766A1" w:rsidRPr="00BA65AB" w:rsidRDefault="00F766A1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Workshops presenting the project results</w:t>
            </w:r>
          </w:p>
        </w:tc>
      </w:tr>
      <w:tr w:rsidR="00AA03EE" w:rsidRPr="00F766A1" w:rsidTr="00222324">
        <w:trPr>
          <w:trHeight w:val="417"/>
        </w:trPr>
        <w:tc>
          <w:tcPr>
            <w:tcW w:w="818" w:type="dxa"/>
          </w:tcPr>
          <w:p w:rsidR="00AA03EE" w:rsidRDefault="00AA03EE" w:rsidP="00DC76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08/09 04</w:t>
            </w:r>
          </w:p>
        </w:tc>
        <w:tc>
          <w:tcPr>
            <w:tcW w:w="1133" w:type="dxa"/>
          </w:tcPr>
          <w:p w:rsidR="00AA03EE" w:rsidRPr="00BD1144" w:rsidRDefault="00AA03EE" w:rsidP="00F766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AA03EE" w:rsidRDefault="00AA03EE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Weekend with the hosting families</w:t>
            </w:r>
          </w:p>
        </w:tc>
      </w:tr>
      <w:tr w:rsidR="00AA03EE" w:rsidRPr="00F766A1" w:rsidTr="00222324">
        <w:trPr>
          <w:trHeight w:val="417"/>
        </w:trPr>
        <w:tc>
          <w:tcPr>
            <w:tcW w:w="818" w:type="dxa"/>
          </w:tcPr>
          <w:p w:rsidR="00AA03EE" w:rsidRDefault="00AA03EE" w:rsidP="00DC76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10-04</w:t>
            </w:r>
          </w:p>
        </w:tc>
        <w:tc>
          <w:tcPr>
            <w:tcW w:w="1133" w:type="dxa"/>
          </w:tcPr>
          <w:p w:rsidR="00AA03EE" w:rsidRPr="00BD1144" w:rsidRDefault="00AA03EE" w:rsidP="00F766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AA03EE" w:rsidRDefault="00AA03EE" w:rsidP="00F766A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Company visit focused on “Waste Management”</w:t>
            </w:r>
          </w:p>
        </w:tc>
      </w:tr>
      <w:tr w:rsidR="0074262A" w:rsidRPr="003124B9" w:rsidTr="00222324">
        <w:trPr>
          <w:trHeight w:val="625"/>
        </w:trPr>
        <w:tc>
          <w:tcPr>
            <w:tcW w:w="818" w:type="dxa"/>
          </w:tcPr>
          <w:p w:rsidR="0074262A" w:rsidRPr="002D0821" w:rsidRDefault="00AA03EE" w:rsidP="00DC76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  <w:r w:rsidR="0074262A" w:rsidRPr="002D0821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74262A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133" w:type="dxa"/>
          </w:tcPr>
          <w:p w:rsidR="0074262A" w:rsidRPr="00BA65AB" w:rsidRDefault="0074262A" w:rsidP="00DC76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371" w:type="dxa"/>
            <w:vAlign w:val="center"/>
          </w:tcPr>
          <w:p w:rsidR="0074262A" w:rsidRPr="00BA65AB" w:rsidRDefault="00AA03EE" w:rsidP="007A6CF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3" w:name="_GoBack"/>
            <w:bookmarkEnd w:id="3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Visit to Milan </w:t>
            </w:r>
          </w:p>
        </w:tc>
      </w:tr>
      <w:tr w:rsidR="007F37B3" w:rsidRPr="0074262A" w:rsidTr="00222324">
        <w:trPr>
          <w:trHeight w:val="625"/>
        </w:trPr>
        <w:tc>
          <w:tcPr>
            <w:tcW w:w="818" w:type="dxa"/>
          </w:tcPr>
          <w:p w:rsidR="007F37B3" w:rsidRDefault="00AA03EE" w:rsidP="00DC76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7F37B3">
              <w:rPr>
                <w:rFonts w:ascii="Arial" w:hAnsi="Arial" w:cs="Arial"/>
                <w:sz w:val="20"/>
                <w:szCs w:val="20"/>
                <w:lang w:val="en-US"/>
              </w:rPr>
              <w:t>2-0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133" w:type="dxa"/>
          </w:tcPr>
          <w:p w:rsidR="007F37B3" w:rsidRDefault="007F37B3" w:rsidP="00DC76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371" w:type="dxa"/>
            <w:vAlign w:val="center"/>
          </w:tcPr>
          <w:p w:rsidR="007F37B3" w:rsidRDefault="003124B9" w:rsidP="00DC76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Departure of the guests</w:t>
            </w:r>
          </w:p>
        </w:tc>
      </w:tr>
    </w:tbl>
    <w:p w:rsidR="0074262A" w:rsidRPr="00BA65AB" w:rsidRDefault="0074262A" w:rsidP="0074262A">
      <w:pPr>
        <w:rPr>
          <w:rFonts w:ascii="Arial" w:hAnsi="Arial" w:cs="Arial"/>
          <w:b/>
          <w:sz w:val="20"/>
          <w:szCs w:val="20"/>
          <w:lang w:val="en-US"/>
        </w:rPr>
      </w:pPr>
    </w:p>
    <w:sectPr w:rsidR="0074262A" w:rsidRPr="00BA65AB" w:rsidSect="000C578A">
      <w:headerReference w:type="default" r:id="rId8"/>
      <w:footerReference w:type="default" r:id="rId9"/>
      <w:pgSz w:w="11906" w:h="16838" w:code="9"/>
      <w:pgMar w:top="2268" w:right="1134" w:bottom="567" w:left="1134" w:header="425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B86" w:rsidRDefault="00882B86">
      <w:r>
        <w:separator/>
      </w:r>
    </w:p>
  </w:endnote>
  <w:endnote w:type="continuationSeparator" w:id="0">
    <w:p w:rsidR="00882B86" w:rsidRDefault="00882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AF4" w:rsidRPr="00026875" w:rsidRDefault="00092AF4" w:rsidP="00092AF4">
    <w:pPr>
      <w:pStyle w:val="Pidipagina"/>
      <w:pBdr>
        <w:top w:val="single" w:sz="4" w:space="1" w:color="auto"/>
      </w:pBdr>
      <w:tabs>
        <w:tab w:val="clear" w:pos="4819"/>
        <w:tab w:val="right" w:pos="10206"/>
      </w:tabs>
      <w:rPr>
        <w:rFonts w:ascii="Calibri" w:hAnsi="Calibri" w:cs="Calibri"/>
        <w:sz w:val="12"/>
        <w:szCs w:val="12"/>
      </w:rPr>
    </w:pPr>
    <w:r w:rsidRPr="00026875">
      <w:rPr>
        <w:rFonts w:ascii="Calibri" w:hAnsi="Calibri" w:cs="Calibri"/>
        <w:sz w:val="12"/>
        <w:szCs w:val="12"/>
      </w:rPr>
      <w:tab/>
      <w:t xml:space="preserve">pagina </w:t>
    </w:r>
    <w:r w:rsidR="007D68C4" w:rsidRPr="00026875">
      <w:rPr>
        <w:rFonts w:ascii="Calibri" w:hAnsi="Calibri" w:cs="Calibri"/>
        <w:b/>
        <w:sz w:val="12"/>
        <w:szCs w:val="12"/>
      </w:rPr>
      <w:fldChar w:fldCharType="begin"/>
    </w:r>
    <w:r w:rsidRPr="00026875">
      <w:rPr>
        <w:rFonts w:ascii="Calibri" w:hAnsi="Calibri" w:cs="Calibri"/>
        <w:b/>
        <w:sz w:val="12"/>
        <w:szCs w:val="12"/>
      </w:rPr>
      <w:instrText xml:space="preserve"> PAGE </w:instrText>
    </w:r>
    <w:r w:rsidR="007D68C4" w:rsidRPr="00026875">
      <w:rPr>
        <w:rFonts w:ascii="Calibri" w:hAnsi="Calibri" w:cs="Calibri"/>
        <w:b/>
        <w:sz w:val="12"/>
        <w:szCs w:val="12"/>
      </w:rPr>
      <w:fldChar w:fldCharType="separate"/>
    </w:r>
    <w:r w:rsidR="007A6CF4">
      <w:rPr>
        <w:rFonts w:ascii="Calibri" w:hAnsi="Calibri" w:cs="Calibri"/>
        <w:b/>
        <w:noProof/>
        <w:sz w:val="12"/>
        <w:szCs w:val="12"/>
      </w:rPr>
      <w:t>1</w:t>
    </w:r>
    <w:r w:rsidR="007D68C4" w:rsidRPr="00026875">
      <w:rPr>
        <w:rFonts w:ascii="Calibri" w:hAnsi="Calibri" w:cs="Calibri"/>
        <w:b/>
        <w:sz w:val="12"/>
        <w:szCs w:val="12"/>
      </w:rPr>
      <w:fldChar w:fldCharType="end"/>
    </w:r>
    <w:r w:rsidRPr="00026875">
      <w:rPr>
        <w:rFonts w:ascii="Calibri" w:hAnsi="Calibri" w:cs="Calibri"/>
        <w:sz w:val="12"/>
        <w:szCs w:val="12"/>
      </w:rPr>
      <w:t xml:space="preserve"> di </w:t>
    </w:r>
    <w:r w:rsidR="007D68C4" w:rsidRPr="00026875">
      <w:rPr>
        <w:rFonts w:ascii="Calibri" w:hAnsi="Calibri" w:cs="Calibri"/>
        <w:sz w:val="12"/>
        <w:szCs w:val="12"/>
      </w:rPr>
      <w:fldChar w:fldCharType="begin"/>
    </w:r>
    <w:r w:rsidRPr="00026875">
      <w:rPr>
        <w:rFonts w:ascii="Calibri" w:hAnsi="Calibri" w:cs="Calibri"/>
        <w:sz w:val="12"/>
        <w:szCs w:val="12"/>
      </w:rPr>
      <w:instrText xml:space="preserve"> NUMPAGES </w:instrText>
    </w:r>
    <w:r w:rsidR="007D68C4" w:rsidRPr="00026875">
      <w:rPr>
        <w:rFonts w:ascii="Calibri" w:hAnsi="Calibri" w:cs="Calibri"/>
        <w:sz w:val="12"/>
        <w:szCs w:val="12"/>
      </w:rPr>
      <w:fldChar w:fldCharType="separate"/>
    </w:r>
    <w:r w:rsidR="007A6CF4">
      <w:rPr>
        <w:rFonts w:ascii="Calibri" w:hAnsi="Calibri" w:cs="Calibri"/>
        <w:noProof/>
        <w:sz w:val="12"/>
        <w:szCs w:val="12"/>
      </w:rPr>
      <w:t>1</w:t>
    </w:r>
    <w:r w:rsidR="007D68C4" w:rsidRPr="00026875">
      <w:rPr>
        <w:rFonts w:ascii="Calibri" w:hAnsi="Calibri" w:cs="Calibri"/>
        <w:sz w:val="12"/>
        <w:szCs w:val="12"/>
      </w:rPr>
      <w:fldChar w:fldCharType="end"/>
    </w:r>
  </w:p>
  <w:p w:rsidR="00092AF4" w:rsidRPr="00FC372B" w:rsidRDefault="00092AF4" w:rsidP="00D91257">
    <w:pPr>
      <w:widowControl w:val="0"/>
      <w:ind w:right="-1134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tbl>
    <w:tblPr>
      <w:tblStyle w:val="Grigliatabella"/>
      <w:tblW w:w="499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09"/>
      <w:gridCol w:w="6343"/>
    </w:tblGrid>
    <w:tr w:rsidR="00092AF4" w:rsidRPr="00EF6A2C" w:rsidTr="001B660C">
      <w:tc>
        <w:tcPr>
          <w:tcW w:w="1781" w:type="pct"/>
        </w:tcPr>
        <w:p w:rsidR="00092AF4" w:rsidRPr="00E85782" w:rsidRDefault="00092AF4" w:rsidP="001B660C">
          <w:pPr>
            <w:ind w:right="-1"/>
            <w:rPr>
              <w:rFonts w:ascii="Calibri" w:hAnsi="Calibri" w:cs="Calibri"/>
              <w:i/>
              <w:sz w:val="16"/>
              <w:szCs w:val="16"/>
            </w:rPr>
          </w:pPr>
          <w:r w:rsidRPr="00E85782">
            <w:rPr>
              <w:rFonts w:ascii="Calibri" w:hAnsi="Calibri" w:cs="Calibri"/>
              <w:i/>
              <w:noProof/>
              <w:sz w:val="16"/>
              <w:szCs w:val="16"/>
            </w:rPr>
            <w:drawing>
              <wp:inline distT="0" distB="0" distL="0" distR="0">
                <wp:extent cx="1697355" cy="490293"/>
                <wp:effectExtent l="0" t="0" r="0" b="508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LEGIO - logo completo scritta e marchi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757" cy="493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92AF4" w:rsidRPr="00E85782" w:rsidRDefault="00092AF4" w:rsidP="001B660C">
          <w:pPr>
            <w:widowControl w:val="0"/>
            <w:rPr>
              <w:rFonts w:asciiTheme="minorHAnsi" w:hAnsiTheme="minorHAnsi" w:cstheme="minorHAnsi"/>
              <w:color w:val="005A82"/>
              <w:sz w:val="16"/>
              <w:szCs w:val="16"/>
            </w:rPr>
          </w:pPr>
          <w:r w:rsidRPr="00E85782">
            <w:rPr>
              <w:rFonts w:asciiTheme="minorHAnsi" w:hAnsiTheme="minorHAnsi" w:cstheme="minorHAnsi"/>
              <w:color w:val="005A82"/>
              <w:sz w:val="16"/>
              <w:szCs w:val="16"/>
            </w:rPr>
            <w:t xml:space="preserve">21055 </w:t>
          </w:r>
          <w:r>
            <w:rPr>
              <w:rFonts w:asciiTheme="minorHAnsi" w:hAnsiTheme="minorHAnsi" w:cstheme="minorHAnsi"/>
              <w:color w:val="005A82"/>
              <w:sz w:val="16"/>
              <w:szCs w:val="16"/>
            </w:rPr>
            <w:t xml:space="preserve"> </w:t>
          </w:r>
          <w:r w:rsidRPr="00E85782">
            <w:rPr>
              <w:rFonts w:asciiTheme="minorHAnsi" w:hAnsiTheme="minorHAnsi" w:cstheme="minorHAnsi"/>
              <w:b/>
              <w:caps/>
              <w:color w:val="005A82"/>
              <w:sz w:val="16"/>
              <w:szCs w:val="16"/>
            </w:rPr>
            <w:t>Gorla Minore</w:t>
          </w:r>
          <w:r w:rsidRPr="00E85782">
            <w:rPr>
              <w:rFonts w:asciiTheme="minorHAnsi" w:hAnsiTheme="minorHAnsi" w:cstheme="minorHAnsi"/>
              <w:caps/>
              <w:color w:val="005A82"/>
              <w:sz w:val="16"/>
              <w:szCs w:val="16"/>
            </w:rPr>
            <w:t xml:space="preserve"> </w:t>
          </w:r>
          <w:r>
            <w:rPr>
              <w:rFonts w:asciiTheme="minorHAnsi" w:hAnsiTheme="minorHAnsi" w:cstheme="minorHAnsi"/>
              <w:caps/>
              <w:color w:val="005A82"/>
              <w:sz w:val="16"/>
              <w:szCs w:val="16"/>
            </w:rPr>
            <w:t xml:space="preserve"> </w:t>
          </w:r>
          <w:r w:rsidRPr="00E85782">
            <w:rPr>
              <w:rFonts w:asciiTheme="minorHAnsi" w:hAnsiTheme="minorHAnsi" w:cstheme="minorHAnsi"/>
              <w:color w:val="005A82"/>
              <w:sz w:val="16"/>
              <w:szCs w:val="16"/>
            </w:rPr>
            <w:t>(VA)</w:t>
          </w:r>
          <w:r w:rsidRPr="00E85782">
            <w:rPr>
              <w:rFonts w:asciiTheme="minorHAnsi" w:hAnsiTheme="minorHAnsi" w:cstheme="minorHAnsi"/>
              <w:color w:val="005A82"/>
              <w:sz w:val="10"/>
              <w:szCs w:val="16"/>
            </w:rPr>
            <w:t xml:space="preserve">  </w:t>
          </w:r>
          <w:r w:rsidRPr="00E85782">
            <w:rPr>
              <w:rFonts w:asciiTheme="minorHAnsi" w:hAnsiTheme="minorHAnsi" w:cstheme="minorHAnsi"/>
              <w:color w:val="005A82"/>
              <w:sz w:val="16"/>
              <w:szCs w:val="16"/>
            </w:rPr>
            <w:t xml:space="preserve">- </w:t>
          </w:r>
          <w:r>
            <w:rPr>
              <w:rFonts w:asciiTheme="minorHAnsi" w:hAnsiTheme="minorHAnsi" w:cstheme="minorHAnsi"/>
              <w:color w:val="005A82"/>
              <w:sz w:val="16"/>
              <w:szCs w:val="16"/>
            </w:rPr>
            <w:t xml:space="preserve"> Via S.</w:t>
          </w:r>
          <w:r w:rsidRPr="00E85782">
            <w:rPr>
              <w:rFonts w:asciiTheme="minorHAnsi" w:hAnsiTheme="minorHAnsi" w:cstheme="minorHAnsi"/>
              <w:color w:val="005A82"/>
              <w:sz w:val="16"/>
              <w:szCs w:val="16"/>
            </w:rPr>
            <w:t xml:space="preserve"> Maurizio, 4</w:t>
          </w:r>
        </w:p>
        <w:p w:rsidR="00092AF4" w:rsidRPr="00B00F79" w:rsidRDefault="00092AF4" w:rsidP="001B660C">
          <w:pPr>
            <w:widowControl w:val="0"/>
            <w:ind w:left="-6"/>
            <w:rPr>
              <w:rFonts w:ascii="Calibri" w:hAnsi="Calibri" w:cs="Calibri"/>
              <w:i/>
              <w:sz w:val="16"/>
              <w:szCs w:val="16"/>
              <w:lang w:val="en-US"/>
            </w:rPr>
          </w:pPr>
          <w:r w:rsidRPr="00B00F79">
            <w:rPr>
              <w:rFonts w:asciiTheme="minorHAnsi" w:hAnsiTheme="minorHAnsi" w:cstheme="minorHAnsi"/>
              <w:color w:val="005A82"/>
              <w:sz w:val="16"/>
              <w:szCs w:val="16"/>
              <w:lang w:val="en-US"/>
            </w:rPr>
            <w:t xml:space="preserve">T 0331.601106 - </w:t>
          </w:r>
          <w:r>
            <w:rPr>
              <w:rFonts w:asciiTheme="minorHAnsi" w:hAnsiTheme="minorHAnsi" w:cstheme="minorHAnsi"/>
              <w:color w:val="005A82"/>
              <w:sz w:val="16"/>
              <w:szCs w:val="16"/>
              <w:lang w:val="en-US"/>
            </w:rPr>
            <w:t>info</w:t>
          </w:r>
          <w:r w:rsidRPr="00E85782">
            <w:rPr>
              <w:rFonts w:asciiTheme="minorHAnsi" w:hAnsiTheme="minorHAnsi" w:cstheme="minorHAnsi"/>
              <w:color w:val="005A82"/>
              <w:sz w:val="16"/>
              <w:szCs w:val="16"/>
              <w:lang w:val="en-US"/>
            </w:rPr>
            <w:t>@collegiorotondi.it</w:t>
          </w:r>
        </w:p>
      </w:tc>
      <w:tc>
        <w:tcPr>
          <w:tcW w:w="3219" w:type="pct"/>
          <w:vAlign w:val="bottom"/>
        </w:tcPr>
        <w:p w:rsidR="00092AF4" w:rsidRPr="00EF6A2C" w:rsidRDefault="00092AF4" w:rsidP="001B660C">
          <w:pPr>
            <w:widowControl w:val="0"/>
            <w:ind w:right="-143"/>
            <w:jc w:val="right"/>
            <w:rPr>
              <w:rFonts w:ascii="Calibri" w:hAnsi="Calibri" w:cs="Calibri"/>
              <w:i/>
              <w:sz w:val="18"/>
              <w:szCs w:val="18"/>
            </w:rPr>
          </w:pPr>
          <w:r>
            <w:rPr>
              <w:rFonts w:ascii="Calibri" w:hAnsi="Calibri" w:cs="Calibri"/>
              <w:i/>
              <w:noProof/>
              <w:sz w:val="18"/>
              <w:szCs w:val="18"/>
            </w:rPr>
            <w:drawing>
              <wp:inline distT="0" distB="0" distL="0" distR="0">
                <wp:extent cx="3691645" cy="557267"/>
                <wp:effectExtent l="0" t="0" r="444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zzontale-MEDI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1645" cy="557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92AF4" w:rsidRPr="00092AF4" w:rsidRDefault="00092AF4" w:rsidP="00092AF4">
    <w:pPr>
      <w:pStyle w:val="Pidipagina"/>
      <w:pBdr>
        <w:top w:val="single" w:sz="4" w:space="1" w:color="auto"/>
      </w:pBdr>
      <w:tabs>
        <w:tab w:val="clear" w:pos="4819"/>
      </w:tabs>
      <w:rPr>
        <w:rFonts w:ascii="Calibri" w:hAnsi="Calibri" w:cs="Calibri"/>
        <w:sz w:val="12"/>
        <w:szCs w:val="12"/>
      </w:rPr>
    </w:pPr>
    <w:r w:rsidRPr="007D1C16">
      <w:rPr>
        <w:rFonts w:ascii="Calibri" w:hAnsi="Calibri" w:cs="Calibri"/>
        <w:sz w:val="12"/>
        <w:szCs w:val="12"/>
      </w:rPr>
      <w:tab/>
      <w:t xml:space="preserve">pagina </w:t>
    </w:r>
    <w:r w:rsidR="007D68C4" w:rsidRPr="007D1C16">
      <w:rPr>
        <w:rFonts w:ascii="Calibri" w:hAnsi="Calibri" w:cs="Calibri"/>
        <w:b/>
        <w:sz w:val="12"/>
        <w:szCs w:val="12"/>
      </w:rPr>
      <w:fldChar w:fldCharType="begin"/>
    </w:r>
    <w:r w:rsidRPr="007D1C16">
      <w:rPr>
        <w:rFonts w:ascii="Calibri" w:hAnsi="Calibri" w:cs="Calibri"/>
        <w:b/>
        <w:sz w:val="12"/>
        <w:szCs w:val="12"/>
      </w:rPr>
      <w:instrText xml:space="preserve"> PAGE </w:instrText>
    </w:r>
    <w:r w:rsidR="007D68C4" w:rsidRPr="007D1C16">
      <w:rPr>
        <w:rFonts w:ascii="Calibri" w:hAnsi="Calibri" w:cs="Calibri"/>
        <w:b/>
        <w:sz w:val="12"/>
        <w:szCs w:val="12"/>
      </w:rPr>
      <w:fldChar w:fldCharType="separate"/>
    </w:r>
    <w:r w:rsidR="007A6CF4">
      <w:rPr>
        <w:rFonts w:ascii="Calibri" w:hAnsi="Calibri" w:cs="Calibri"/>
        <w:b/>
        <w:noProof/>
        <w:sz w:val="12"/>
        <w:szCs w:val="12"/>
      </w:rPr>
      <w:t>1</w:t>
    </w:r>
    <w:r w:rsidR="007D68C4" w:rsidRPr="007D1C16">
      <w:rPr>
        <w:rFonts w:ascii="Calibri" w:hAnsi="Calibri" w:cs="Calibri"/>
        <w:b/>
        <w:sz w:val="12"/>
        <w:szCs w:val="12"/>
      </w:rPr>
      <w:fldChar w:fldCharType="end"/>
    </w:r>
    <w:r w:rsidRPr="007D1C16">
      <w:rPr>
        <w:rFonts w:ascii="Calibri" w:hAnsi="Calibri" w:cs="Calibri"/>
        <w:sz w:val="12"/>
        <w:szCs w:val="12"/>
      </w:rPr>
      <w:t xml:space="preserve"> di </w:t>
    </w:r>
    <w:r w:rsidR="007D68C4" w:rsidRPr="007D1C16">
      <w:rPr>
        <w:rFonts w:ascii="Calibri" w:hAnsi="Calibri" w:cs="Calibri"/>
        <w:sz w:val="12"/>
        <w:szCs w:val="12"/>
      </w:rPr>
      <w:fldChar w:fldCharType="begin"/>
    </w:r>
    <w:r w:rsidRPr="007D1C16">
      <w:rPr>
        <w:rFonts w:ascii="Calibri" w:hAnsi="Calibri" w:cs="Calibri"/>
        <w:sz w:val="12"/>
        <w:szCs w:val="12"/>
      </w:rPr>
      <w:instrText xml:space="preserve"> NUMPAGES </w:instrText>
    </w:r>
    <w:r w:rsidR="007D68C4" w:rsidRPr="007D1C16">
      <w:rPr>
        <w:rFonts w:ascii="Calibri" w:hAnsi="Calibri" w:cs="Calibri"/>
        <w:sz w:val="12"/>
        <w:szCs w:val="12"/>
      </w:rPr>
      <w:fldChar w:fldCharType="separate"/>
    </w:r>
    <w:r w:rsidR="007A6CF4">
      <w:rPr>
        <w:rFonts w:ascii="Calibri" w:hAnsi="Calibri" w:cs="Calibri"/>
        <w:noProof/>
        <w:sz w:val="12"/>
        <w:szCs w:val="12"/>
      </w:rPr>
      <w:t>1</w:t>
    </w:r>
    <w:r w:rsidR="007D68C4" w:rsidRPr="007D1C16">
      <w:rPr>
        <w:rFonts w:ascii="Calibri" w:hAnsi="Calibri" w:cs="Calibri"/>
        <w:sz w:val="12"/>
        <w:szCs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B86" w:rsidRDefault="00882B86">
      <w:r>
        <w:separator/>
      </w:r>
    </w:p>
  </w:footnote>
  <w:footnote w:type="continuationSeparator" w:id="0">
    <w:p w:rsidR="00882B86" w:rsidRDefault="00882B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77"/>
      <w:gridCol w:w="1866"/>
      <w:gridCol w:w="5311"/>
    </w:tblGrid>
    <w:tr w:rsidR="00F12ABC" w:rsidRPr="00577526" w:rsidTr="00E85782">
      <w:tc>
        <w:tcPr>
          <w:tcW w:w="1188" w:type="pct"/>
        </w:tcPr>
        <w:p w:rsidR="00F12ABC" w:rsidRPr="00F47712" w:rsidRDefault="00F12ABC" w:rsidP="00F47712">
          <w:pPr>
            <w:widowControl w:val="0"/>
            <w:rPr>
              <w:rFonts w:asciiTheme="minorHAnsi" w:hAnsiTheme="minorHAnsi" w:cstheme="minorHAnsi"/>
              <w:color w:val="005A82"/>
              <w:sz w:val="12"/>
              <w:szCs w:val="12"/>
            </w:rPr>
          </w:pPr>
          <w:r>
            <w:rPr>
              <w:rFonts w:ascii="Calibri" w:hAnsi="Calibri" w:cs="Calibri"/>
              <w:noProof/>
              <w:color w:val="005A82"/>
              <w:sz w:val="20"/>
              <w:szCs w:val="20"/>
            </w:rPr>
            <w:drawing>
              <wp:inline distT="0" distB="0" distL="0" distR="0">
                <wp:extent cx="1562530" cy="862811"/>
                <wp:effectExtent l="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orizzontal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0294" cy="867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" w:type="pct"/>
          <w:vAlign w:val="bottom"/>
        </w:tcPr>
        <w:p w:rsidR="00F12ABC" w:rsidRPr="00577526" w:rsidRDefault="00F12ABC" w:rsidP="00E557EA">
          <w:pPr>
            <w:widowControl w:val="0"/>
            <w:rPr>
              <w:rFonts w:ascii="Calibri" w:hAnsi="Calibri" w:cs="Calibri"/>
              <w:noProof/>
              <w:color w:val="005A82"/>
              <w:sz w:val="20"/>
              <w:szCs w:val="20"/>
              <w:lang w:val="en-US"/>
            </w:rPr>
          </w:pPr>
          <w:r>
            <w:rPr>
              <w:rFonts w:ascii="Calibri" w:hAnsi="Calibri" w:cs="Calibri"/>
              <w:noProof/>
              <w:color w:val="005A82"/>
              <w:sz w:val="20"/>
              <w:szCs w:val="20"/>
            </w:rPr>
            <w:drawing>
              <wp:inline distT="0" distB="0" distL="0" distR="0">
                <wp:extent cx="1040130" cy="850300"/>
                <wp:effectExtent l="0" t="0" r="7620" b="698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uol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210" cy="850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3" w:type="pct"/>
        </w:tcPr>
        <w:p w:rsidR="00F12ABC" w:rsidRPr="00E85782" w:rsidRDefault="00F12ABC" w:rsidP="00E85782">
          <w:pPr>
            <w:widowControl w:val="0"/>
            <w:ind w:left="-6"/>
            <w:jc w:val="right"/>
            <w:rPr>
              <w:rFonts w:asciiTheme="minorHAnsi" w:hAnsiTheme="minorHAnsi" w:cstheme="minorHAnsi"/>
              <w:color w:val="005A82"/>
              <w:sz w:val="19"/>
              <w:szCs w:val="19"/>
            </w:rPr>
          </w:pPr>
          <w:bookmarkStart w:id="4" w:name="OLE_LINK2"/>
          <w:bookmarkStart w:id="5" w:name="OLE_LINK3"/>
          <w:bookmarkStart w:id="6" w:name="OLE_LINK4"/>
          <w:r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>21055</w:t>
          </w:r>
          <w:r w:rsidR="00E85782"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 xml:space="preserve"> </w:t>
          </w:r>
          <w:r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 xml:space="preserve"> </w:t>
          </w:r>
          <w:r w:rsidRPr="00E85782">
            <w:rPr>
              <w:rFonts w:asciiTheme="minorHAnsi" w:hAnsiTheme="minorHAnsi" w:cstheme="minorHAnsi"/>
              <w:b/>
              <w:caps/>
              <w:color w:val="005A82"/>
              <w:sz w:val="19"/>
              <w:szCs w:val="19"/>
            </w:rPr>
            <w:t>Gorla Minore</w:t>
          </w:r>
          <w:r w:rsidRPr="00E85782">
            <w:rPr>
              <w:rFonts w:asciiTheme="minorHAnsi" w:hAnsiTheme="minorHAnsi" w:cstheme="minorHAnsi"/>
              <w:caps/>
              <w:color w:val="005A82"/>
              <w:sz w:val="19"/>
              <w:szCs w:val="19"/>
            </w:rPr>
            <w:t xml:space="preserve"> </w:t>
          </w:r>
          <w:r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>(VA)</w:t>
          </w:r>
          <w:r w:rsidR="00E85782"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 xml:space="preserve"> - </w:t>
          </w:r>
          <w:r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 xml:space="preserve">Via </w:t>
          </w:r>
          <w:r w:rsidR="00D031B9">
            <w:rPr>
              <w:rFonts w:asciiTheme="minorHAnsi" w:hAnsiTheme="minorHAnsi" w:cstheme="minorHAnsi"/>
              <w:color w:val="005A82"/>
              <w:sz w:val="19"/>
              <w:szCs w:val="19"/>
            </w:rPr>
            <w:t>S.</w:t>
          </w:r>
          <w:r w:rsidRPr="00E85782">
            <w:rPr>
              <w:rFonts w:asciiTheme="minorHAnsi" w:hAnsiTheme="minorHAnsi" w:cstheme="minorHAnsi"/>
              <w:color w:val="005A82"/>
              <w:sz w:val="19"/>
              <w:szCs w:val="19"/>
            </w:rPr>
            <w:t xml:space="preserve"> Maurizio, 4</w:t>
          </w:r>
        </w:p>
        <w:p w:rsidR="00F12ABC" w:rsidRPr="00E85782" w:rsidRDefault="00E85782" w:rsidP="00E85782">
          <w:pPr>
            <w:widowControl w:val="0"/>
            <w:ind w:left="-6"/>
            <w:jc w:val="right"/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</w:pPr>
          <w:r w:rsidRPr="00B00F79"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  <w:t xml:space="preserve">T </w:t>
          </w:r>
          <w:r w:rsidR="00F12ABC" w:rsidRPr="00B00F79"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  <w:t>0331.601106</w:t>
          </w:r>
          <w:r w:rsidRPr="00B00F79"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  <w:t xml:space="preserve">  -  </w:t>
          </w:r>
          <w:bookmarkStart w:id="7" w:name="OLE_LINK11"/>
          <w:bookmarkStart w:id="8" w:name="OLE_LINK12"/>
          <w:bookmarkStart w:id="9" w:name="OLE_LINK13"/>
          <w:r w:rsidR="000C578A"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  <w:t>info</w:t>
          </w:r>
          <w:r w:rsidR="00F12ABC" w:rsidRPr="00E85782">
            <w:rPr>
              <w:rFonts w:asciiTheme="minorHAnsi" w:hAnsiTheme="minorHAnsi" w:cstheme="minorHAnsi"/>
              <w:color w:val="005A82"/>
              <w:sz w:val="18"/>
              <w:szCs w:val="18"/>
              <w:lang w:val="en-US"/>
            </w:rPr>
            <w:t>@collegiorotondi.it</w:t>
          </w:r>
        </w:p>
        <w:bookmarkEnd w:id="7"/>
        <w:bookmarkEnd w:id="8"/>
        <w:bookmarkEnd w:id="9"/>
        <w:p w:rsidR="00F12ABC" w:rsidRPr="0042528A" w:rsidRDefault="00E85782" w:rsidP="00E85782">
          <w:pPr>
            <w:widowControl w:val="0"/>
            <w:ind w:left="-6"/>
            <w:jc w:val="right"/>
            <w:rPr>
              <w:rFonts w:ascii="Calibri" w:hAnsi="Calibri" w:cs="Calibri"/>
              <w:b/>
              <w:color w:val="005A82"/>
              <w:spacing w:val="3"/>
              <w:sz w:val="22"/>
              <w:szCs w:val="18"/>
              <w:lang w:val="en-US"/>
            </w:rPr>
          </w:pPr>
          <w:r w:rsidRPr="0042528A">
            <w:rPr>
              <w:rFonts w:ascii="Calibri" w:hAnsi="Calibri" w:cs="Calibri"/>
              <w:b/>
              <w:color w:val="005A82"/>
              <w:spacing w:val="3"/>
              <w:sz w:val="22"/>
              <w:szCs w:val="18"/>
              <w:lang w:val="en-US"/>
            </w:rPr>
            <w:t>www.collegiorotondi.it</w:t>
          </w:r>
          <w:bookmarkEnd w:id="4"/>
          <w:bookmarkEnd w:id="5"/>
          <w:bookmarkEnd w:id="6"/>
        </w:p>
        <w:p w:rsidR="00E85782" w:rsidRPr="0042528A" w:rsidRDefault="00E85782" w:rsidP="00E85782">
          <w:pPr>
            <w:widowControl w:val="0"/>
            <w:ind w:left="-6"/>
            <w:jc w:val="right"/>
            <w:rPr>
              <w:rFonts w:ascii="Calibri" w:hAnsi="Calibri" w:cs="Calibri"/>
              <w:b/>
              <w:color w:val="005A82"/>
              <w:spacing w:val="3"/>
              <w:sz w:val="8"/>
              <w:szCs w:val="8"/>
              <w:lang w:val="en-US"/>
            </w:rPr>
          </w:pPr>
        </w:p>
        <w:p w:rsidR="00E85782" w:rsidRPr="00F12ABC" w:rsidRDefault="00D031B9" w:rsidP="0042528A">
          <w:pPr>
            <w:widowControl w:val="0"/>
            <w:ind w:left="-6" w:right="-143"/>
            <w:jc w:val="right"/>
            <w:rPr>
              <w:rFonts w:asciiTheme="minorHAnsi" w:hAnsiTheme="minorHAnsi" w:cstheme="minorHAnsi"/>
              <w:b/>
              <w:color w:val="005A82"/>
              <w:sz w:val="18"/>
              <w:szCs w:val="16"/>
            </w:rPr>
          </w:pPr>
          <w:r>
            <w:rPr>
              <w:rFonts w:asciiTheme="minorHAnsi" w:hAnsiTheme="minorHAnsi" w:cstheme="minorHAnsi"/>
              <w:b/>
              <w:noProof/>
              <w:color w:val="005A82"/>
              <w:sz w:val="18"/>
              <w:szCs w:val="16"/>
            </w:rPr>
            <w:drawing>
              <wp:inline distT="0" distB="0" distL="0" distR="0">
                <wp:extent cx="2513274" cy="379388"/>
                <wp:effectExtent l="0" t="0" r="1905" b="190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rizzontale-MEDIE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3274" cy="3793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C372B" w:rsidRPr="00577526" w:rsidRDefault="00FC372B" w:rsidP="0043278D">
    <w:pPr>
      <w:pStyle w:val="Intestazione"/>
      <w:pBdr>
        <w:bottom w:val="single" w:sz="4" w:space="1" w:color="00517E"/>
      </w:pBdr>
      <w:jc w:val="right"/>
      <w:rPr>
        <w:rFonts w:ascii="Calibri" w:hAnsi="Calibri" w:cs="Calibri"/>
        <w:color w:val="005A82"/>
        <w:sz w:val="4"/>
        <w:szCs w:val="4"/>
        <w:lang w:val="en-US"/>
      </w:rPr>
    </w:pPr>
  </w:p>
  <w:p w:rsidR="00FC372B" w:rsidRPr="00577526" w:rsidRDefault="00FC372B" w:rsidP="005018A6">
    <w:pPr>
      <w:pStyle w:val="Intestazione"/>
      <w:jc w:val="right"/>
      <w:rPr>
        <w:rFonts w:ascii="Calibri" w:hAnsi="Calibri" w:cs="Calibri"/>
        <w:color w:val="005A82"/>
        <w:sz w:val="4"/>
        <w:szCs w:val="4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B74"/>
    <w:multiLevelType w:val="hybridMultilevel"/>
    <w:tmpl w:val="24B471B8"/>
    <w:lvl w:ilvl="0" w:tplc="0410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">
    <w:nsid w:val="0A9B1A40"/>
    <w:multiLevelType w:val="hybridMultilevel"/>
    <w:tmpl w:val="A1A4B1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C2320"/>
    <w:multiLevelType w:val="hybridMultilevel"/>
    <w:tmpl w:val="703048FA"/>
    <w:lvl w:ilvl="0" w:tplc="0410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>
    <w:nsid w:val="116918E6"/>
    <w:multiLevelType w:val="hybridMultilevel"/>
    <w:tmpl w:val="E996D2FA"/>
    <w:lvl w:ilvl="0" w:tplc="BC9097F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D3FD6"/>
    <w:multiLevelType w:val="hybridMultilevel"/>
    <w:tmpl w:val="0C6ABE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C7234"/>
    <w:multiLevelType w:val="hybridMultilevel"/>
    <w:tmpl w:val="F54859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A07ED4"/>
    <w:multiLevelType w:val="hybridMultilevel"/>
    <w:tmpl w:val="E41463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5266C"/>
    <w:multiLevelType w:val="hybridMultilevel"/>
    <w:tmpl w:val="82E8A2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7962CB"/>
    <w:multiLevelType w:val="hybridMultilevel"/>
    <w:tmpl w:val="8F72AF2E"/>
    <w:lvl w:ilvl="0" w:tplc="56DC9F10">
      <w:start w:val="9"/>
      <w:numFmt w:val="bullet"/>
      <w:lvlText w:val=""/>
      <w:lvlJc w:val="left"/>
      <w:pPr>
        <w:ind w:left="2205" w:hanging="360"/>
      </w:pPr>
      <w:rPr>
        <w:rFonts w:ascii="Wingdings 2" w:eastAsia="Times New Roman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>
    <w:nsid w:val="63660772"/>
    <w:multiLevelType w:val="hybridMultilevel"/>
    <w:tmpl w:val="7DEA1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A34B6"/>
    <w:multiLevelType w:val="hybridMultilevel"/>
    <w:tmpl w:val="AC34B1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591555"/>
    <w:multiLevelType w:val="hybridMultilevel"/>
    <w:tmpl w:val="13DC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561F52"/>
    <w:multiLevelType w:val="hybridMultilevel"/>
    <w:tmpl w:val="6ACCB3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00EB7"/>
    <w:multiLevelType w:val="hybridMultilevel"/>
    <w:tmpl w:val="4EF8E6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A0C26"/>
    <w:multiLevelType w:val="hybridMultilevel"/>
    <w:tmpl w:val="6EDA0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06D78"/>
    <w:multiLevelType w:val="hybridMultilevel"/>
    <w:tmpl w:val="C4CEB3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7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0"/>
  </w:num>
  <w:num w:numId="10">
    <w:abstractNumId w:val="11"/>
  </w:num>
  <w:num w:numId="11">
    <w:abstractNumId w:val="2"/>
  </w:num>
  <w:num w:numId="12">
    <w:abstractNumId w:val="13"/>
  </w:num>
  <w:num w:numId="13">
    <w:abstractNumId w:val="8"/>
  </w:num>
  <w:num w:numId="14">
    <w:abstractNumId w:val="1"/>
  </w:num>
  <w:num w:numId="15">
    <w:abstractNumId w:val="4"/>
  </w:num>
  <w:num w:numId="16">
    <w:abstractNumId w:val="9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/>
  <w:attachedTemplate r:id="rId1"/>
  <w:stylePaneFormatFilter w:val="3F01"/>
  <w:defaultTabStop w:val="709"/>
  <w:hyphenationZone w:val="283"/>
  <w:noPunctuationKerning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08693E"/>
    <w:rsid w:val="00005034"/>
    <w:rsid w:val="00005619"/>
    <w:rsid w:val="00007429"/>
    <w:rsid w:val="00011F9D"/>
    <w:rsid w:val="0001730B"/>
    <w:rsid w:val="0002242B"/>
    <w:rsid w:val="00026012"/>
    <w:rsid w:val="00026875"/>
    <w:rsid w:val="000313C4"/>
    <w:rsid w:val="00044BA0"/>
    <w:rsid w:val="00045051"/>
    <w:rsid w:val="000469D7"/>
    <w:rsid w:val="00053462"/>
    <w:rsid w:val="00056788"/>
    <w:rsid w:val="00057467"/>
    <w:rsid w:val="00060817"/>
    <w:rsid w:val="00064F98"/>
    <w:rsid w:val="0006791C"/>
    <w:rsid w:val="000725A6"/>
    <w:rsid w:val="00072D91"/>
    <w:rsid w:val="000740ED"/>
    <w:rsid w:val="00074E1D"/>
    <w:rsid w:val="00081C05"/>
    <w:rsid w:val="00081F3E"/>
    <w:rsid w:val="000861BB"/>
    <w:rsid w:val="0008693E"/>
    <w:rsid w:val="00091047"/>
    <w:rsid w:val="000916DF"/>
    <w:rsid w:val="00091D08"/>
    <w:rsid w:val="00092021"/>
    <w:rsid w:val="00092AF4"/>
    <w:rsid w:val="000944B9"/>
    <w:rsid w:val="000A0CEF"/>
    <w:rsid w:val="000A1203"/>
    <w:rsid w:val="000A2355"/>
    <w:rsid w:val="000A4A50"/>
    <w:rsid w:val="000A6644"/>
    <w:rsid w:val="000B20C2"/>
    <w:rsid w:val="000B3AA3"/>
    <w:rsid w:val="000C05EF"/>
    <w:rsid w:val="000C4DCA"/>
    <w:rsid w:val="000C578A"/>
    <w:rsid w:val="000D0779"/>
    <w:rsid w:val="000D40F7"/>
    <w:rsid w:val="000E0693"/>
    <w:rsid w:val="000E4E04"/>
    <w:rsid w:val="000F2460"/>
    <w:rsid w:val="000F3EB2"/>
    <w:rsid w:val="000F7589"/>
    <w:rsid w:val="000F7B85"/>
    <w:rsid w:val="00103010"/>
    <w:rsid w:val="00107FC4"/>
    <w:rsid w:val="001121FA"/>
    <w:rsid w:val="0012043B"/>
    <w:rsid w:val="00120558"/>
    <w:rsid w:val="00131EE7"/>
    <w:rsid w:val="0013449D"/>
    <w:rsid w:val="001408FB"/>
    <w:rsid w:val="001417E6"/>
    <w:rsid w:val="001461EC"/>
    <w:rsid w:val="00152F23"/>
    <w:rsid w:val="001538D4"/>
    <w:rsid w:val="00154FBB"/>
    <w:rsid w:val="00155976"/>
    <w:rsid w:val="001564F5"/>
    <w:rsid w:val="00163317"/>
    <w:rsid w:val="00165F03"/>
    <w:rsid w:val="00171BD7"/>
    <w:rsid w:val="00175081"/>
    <w:rsid w:val="001808B1"/>
    <w:rsid w:val="001853D0"/>
    <w:rsid w:val="0019352B"/>
    <w:rsid w:val="001A10C4"/>
    <w:rsid w:val="001A4A4E"/>
    <w:rsid w:val="001B20A5"/>
    <w:rsid w:val="001C4CE9"/>
    <w:rsid w:val="001D7FF5"/>
    <w:rsid w:val="001E0486"/>
    <w:rsid w:val="001E2C2C"/>
    <w:rsid w:val="001E429C"/>
    <w:rsid w:val="001E4466"/>
    <w:rsid w:val="001F6477"/>
    <w:rsid w:val="002048A7"/>
    <w:rsid w:val="00213E77"/>
    <w:rsid w:val="00216917"/>
    <w:rsid w:val="00222324"/>
    <w:rsid w:val="0022539B"/>
    <w:rsid w:val="00241C24"/>
    <w:rsid w:val="00242642"/>
    <w:rsid w:val="00253546"/>
    <w:rsid w:val="00254386"/>
    <w:rsid w:val="00255789"/>
    <w:rsid w:val="002560DF"/>
    <w:rsid w:val="00256B8D"/>
    <w:rsid w:val="00262141"/>
    <w:rsid w:val="0026217C"/>
    <w:rsid w:val="0026574B"/>
    <w:rsid w:val="0027562B"/>
    <w:rsid w:val="00275BD4"/>
    <w:rsid w:val="00285355"/>
    <w:rsid w:val="00291D38"/>
    <w:rsid w:val="0029299A"/>
    <w:rsid w:val="00294E05"/>
    <w:rsid w:val="002A4A13"/>
    <w:rsid w:val="002A4A14"/>
    <w:rsid w:val="002A7781"/>
    <w:rsid w:val="002B31E9"/>
    <w:rsid w:val="002B3E15"/>
    <w:rsid w:val="002B5BA0"/>
    <w:rsid w:val="002D40FB"/>
    <w:rsid w:val="002E1805"/>
    <w:rsid w:val="002E568E"/>
    <w:rsid w:val="002F610C"/>
    <w:rsid w:val="00307D99"/>
    <w:rsid w:val="003124B9"/>
    <w:rsid w:val="00316A27"/>
    <w:rsid w:val="00320378"/>
    <w:rsid w:val="00324022"/>
    <w:rsid w:val="003259EB"/>
    <w:rsid w:val="00346C38"/>
    <w:rsid w:val="003531CF"/>
    <w:rsid w:val="00354076"/>
    <w:rsid w:val="0035511C"/>
    <w:rsid w:val="00357AEB"/>
    <w:rsid w:val="003621A3"/>
    <w:rsid w:val="00362AF0"/>
    <w:rsid w:val="00367D5F"/>
    <w:rsid w:val="00370955"/>
    <w:rsid w:val="00371CED"/>
    <w:rsid w:val="00373FDC"/>
    <w:rsid w:val="003768B6"/>
    <w:rsid w:val="00386033"/>
    <w:rsid w:val="0038633D"/>
    <w:rsid w:val="003924E7"/>
    <w:rsid w:val="003A0A2F"/>
    <w:rsid w:val="003A4669"/>
    <w:rsid w:val="003A4A3B"/>
    <w:rsid w:val="003B0FF4"/>
    <w:rsid w:val="003B64E6"/>
    <w:rsid w:val="003C178D"/>
    <w:rsid w:val="003C34EE"/>
    <w:rsid w:val="003C698A"/>
    <w:rsid w:val="003D2281"/>
    <w:rsid w:val="003D5161"/>
    <w:rsid w:val="003D6CA1"/>
    <w:rsid w:val="003E17D6"/>
    <w:rsid w:val="003E4772"/>
    <w:rsid w:val="003E7F57"/>
    <w:rsid w:val="003F243C"/>
    <w:rsid w:val="003F3FFC"/>
    <w:rsid w:val="003F7E06"/>
    <w:rsid w:val="004039ED"/>
    <w:rsid w:val="00403F5D"/>
    <w:rsid w:val="00405895"/>
    <w:rsid w:val="004078EF"/>
    <w:rsid w:val="00411BE6"/>
    <w:rsid w:val="004131B2"/>
    <w:rsid w:val="004132C6"/>
    <w:rsid w:val="0042528A"/>
    <w:rsid w:val="0042682E"/>
    <w:rsid w:val="0043278D"/>
    <w:rsid w:val="00436740"/>
    <w:rsid w:val="00442B19"/>
    <w:rsid w:val="00442E40"/>
    <w:rsid w:val="00443BE5"/>
    <w:rsid w:val="00454701"/>
    <w:rsid w:val="00457AE7"/>
    <w:rsid w:val="00464127"/>
    <w:rsid w:val="00464EC9"/>
    <w:rsid w:val="004667E5"/>
    <w:rsid w:val="00471348"/>
    <w:rsid w:val="0047143D"/>
    <w:rsid w:val="004752B8"/>
    <w:rsid w:val="0048085B"/>
    <w:rsid w:val="004832FC"/>
    <w:rsid w:val="004928CF"/>
    <w:rsid w:val="00493519"/>
    <w:rsid w:val="004938DF"/>
    <w:rsid w:val="00495850"/>
    <w:rsid w:val="004A05BC"/>
    <w:rsid w:val="004A0795"/>
    <w:rsid w:val="004A1B6C"/>
    <w:rsid w:val="004A2CDE"/>
    <w:rsid w:val="004A69D2"/>
    <w:rsid w:val="004A725D"/>
    <w:rsid w:val="004A7804"/>
    <w:rsid w:val="004B4805"/>
    <w:rsid w:val="004C5728"/>
    <w:rsid w:val="004C6639"/>
    <w:rsid w:val="004C7108"/>
    <w:rsid w:val="004E0444"/>
    <w:rsid w:val="004F3469"/>
    <w:rsid w:val="004F3F95"/>
    <w:rsid w:val="004F53A2"/>
    <w:rsid w:val="005018A6"/>
    <w:rsid w:val="00502917"/>
    <w:rsid w:val="00503429"/>
    <w:rsid w:val="00511057"/>
    <w:rsid w:val="00513EC4"/>
    <w:rsid w:val="0051608A"/>
    <w:rsid w:val="005247A6"/>
    <w:rsid w:val="005314BC"/>
    <w:rsid w:val="00532002"/>
    <w:rsid w:val="00534210"/>
    <w:rsid w:val="0053509C"/>
    <w:rsid w:val="0053779A"/>
    <w:rsid w:val="005407DC"/>
    <w:rsid w:val="005620C6"/>
    <w:rsid w:val="00565BBE"/>
    <w:rsid w:val="00566D29"/>
    <w:rsid w:val="00577526"/>
    <w:rsid w:val="00584D31"/>
    <w:rsid w:val="00591B92"/>
    <w:rsid w:val="00591D52"/>
    <w:rsid w:val="005970A3"/>
    <w:rsid w:val="005A6543"/>
    <w:rsid w:val="005A6DD1"/>
    <w:rsid w:val="005B6BEF"/>
    <w:rsid w:val="005C160C"/>
    <w:rsid w:val="005C2A16"/>
    <w:rsid w:val="005C3191"/>
    <w:rsid w:val="005C3588"/>
    <w:rsid w:val="005D47FC"/>
    <w:rsid w:val="005D5C1A"/>
    <w:rsid w:val="005E08FE"/>
    <w:rsid w:val="005E67A6"/>
    <w:rsid w:val="005F326B"/>
    <w:rsid w:val="005F7A89"/>
    <w:rsid w:val="006012E3"/>
    <w:rsid w:val="00604BB6"/>
    <w:rsid w:val="00607B9A"/>
    <w:rsid w:val="0061457E"/>
    <w:rsid w:val="00623F96"/>
    <w:rsid w:val="0063585C"/>
    <w:rsid w:val="00637EDB"/>
    <w:rsid w:val="006405FD"/>
    <w:rsid w:val="006413D6"/>
    <w:rsid w:val="00642699"/>
    <w:rsid w:val="00643EB3"/>
    <w:rsid w:val="00644F84"/>
    <w:rsid w:val="006558B3"/>
    <w:rsid w:val="006600D8"/>
    <w:rsid w:val="00660F6A"/>
    <w:rsid w:val="006665FB"/>
    <w:rsid w:val="00670AFC"/>
    <w:rsid w:val="006777A1"/>
    <w:rsid w:val="00682EFD"/>
    <w:rsid w:val="00683F3F"/>
    <w:rsid w:val="006900FE"/>
    <w:rsid w:val="0069675E"/>
    <w:rsid w:val="0069705E"/>
    <w:rsid w:val="006B3946"/>
    <w:rsid w:val="006B4FC6"/>
    <w:rsid w:val="006D4D56"/>
    <w:rsid w:val="006D51D1"/>
    <w:rsid w:val="006D70B7"/>
    <w:rsid w:val="006E6174"/>
    <w:rsid w:val="006E6C89"/>
    <w:rsid w:val="006F3197"/>
    <w:rsid w:val="00711254"/>
    <w:rsid w:val="00712EED"/>
    <w:rsid w:val="00716962"/>
    <w:rsid w:val="00716AA4"/>
    <w:rsid w:val="00717518"/>
    <w:rsid w:val="00720102"/>
    <w:rsid w:val="007303CC"/>
    <w:rsid w:val="00733474"/>
    <w:rsid w:val="007406E2"/>
    <w:rsid w:val="0074262A"/>
    <w:rsid w:val="0075204E"/>
    <w:rsid w:val="007536ED"/>
    <w:rsid w:val="00755AC5"/>
    <w:rsid w:val="0075658F"/>
    <w:rsid w:val="00756FE1"/>
    <w:rsid w:val="00764458"/>
    <w:rsid w:val="00766424"/>
    <w:rsid w:val="00770EAC"/>
    <w:rsid w:val="00786FE6"/>
    <w:rsid w:val="00792994"/>
    <w:rsid w:val="007A5A57"/>
    <w:rsid w:val="007A6CF4"/>
    <w:rsid w:val="007B1446"/>
    <w:rsid w:val="007B1B68"/>
    <w:rsid w:val="007B3B61"/>
    <w:rsid w:val="007B507E"/>
    <w:rsid w:val="007C0C7E"/>
    <w:rsid w:val="007C7E95"/>
    <w:rsid w:val="007D3118"/>
    <w:rsid w:val="007D68C4"/>
    <w:rsid w:val="007E2082"/>
    <w:rsid w:val="007F37B3"/>
    <w:rsid w:val="00801B22"/>
    <w:rsid w:val="008052BD"/>
    <w:rsid w:val="008072A5"/>
    <w:rsid w:val="0081376B"/>
    <w:rsid w:val="008166ED"/>
    <w:rsid w:val="0081674D"/>
    <w:rsid w:val="00820854"/>
    <w:rsid w:val="00821912"/>
    <w:rsid w:val="00825273"/>
    <w:rsid w:val="00825C36"/>
    <w:rsid w:val="008311D7"/>
    <w:rsid w:val="0085142D"/>
    <w:rsid w:val="00853035"/>
    <w:rsid w:val="00853A40"/>
    <w:rsid w:val="00853A7F"/>
    <w:rsid w:val="00855C09"/>
    <w:rsid w:val="00856A72"/>
    <w:rsid w:val="008572E1"/>
    <w:rsid w:val="00857BE7"/>
    <w:rsid w:val="008617E5"/>
    <w:rsid w:val="00862447"/>
    <w:rsid w:val="0086627B"/>
    <w:rsid w:val="0086756B"/>
    <w:rsid w:val="00867663"/>
    <w:rsid w:val="008721A9"/>
    <w:rsid w:val="0087373E"/>
    <w:rsid w:val="00877FE2"/>
    <w:rsid w:val="00880E66"/>
    <w:rsid w:val="00882B86"/>
    <w:rsid w:val="00882D68"/>
    <w:rsid w:val="00893B90"/>
    <w:rsid w:val="00893F76"/>
    <w:rsid w:val="00894279"/>
    <w:rsid w:val="00894CD6"/>
    <w:rsid w:val="008A4E4F"/>
    <w:rsid w:val="008A5BE1"/>
    <w:rsid w:val="008C2710"/>
    <w:rsid w:val="008C38AB"/>
    <w:rsid w:val="008D5C82"/>
    <w:rsid w:val="008D71CA"/>
    <w:rsid w:val="008E3068"/>
    <w:rsid w:val="008F7374"/>
    <w:rsid w:val="00900056"/>
    <w:rsid w:val="00902526"/>
    <w:rsid w:val="00907CBC"/>
    <w:rsid w:val="00920485"/>
    <w:rsid w:val="009250E3"/>
    <w:rsid w:val="009303AD"/>
    <w:rsid w:val="0093072F"/>
    <w:rsid w:val="00937E3E"/>
    <w:rsid w:val="00941A5E"/>
    <w:rsid w:val="0094458F"/>
    <w:rsid w:val="0094598E"/>
    <w:rsid w:val="00950DF0"/>
    <w:rsid w:val="0095280A"/>
    <w:rsid w:val="00955CF4"/>
    <w:rsid w:val="0097104C"/>
    <w:rsid w:val="00977880"/>
    <w:rsid w:val="0098434C"/>
    <w:rsid w:val="0099396D"/>
    <w:rsid w:val="009A03AE"/>
    <w:rsid w:val="009A31F0"/>
    <w:rsid w:val="009A5C85"/>
    <w:rsid w:val="009B32BB"/>
    <w:rsid w:val="009B4F79"/>
    <w:rsid w:val="009B7B53"/>
    <w:rsid w:val="009C1C4B"/>
    <w:rsid w:val="009D2A3E"/>
    <w:rsid w:val="009E1357"/>
    <w:rsid w:val="009E2AEE"/>
    <w:rsid w:val="009E6100"/>
    <w:rsid w:val="009F0D95"/>
    <w:rsid w:val="009F2E9D"/>
    <w:rsid w:val="009F4F1A"/>
    <w:rsid w:val="00A04F62"/>
    <w:rsid w:val="00A05770"/>
    <w:rsid w:val="00A15145"/>
    <w:rsid w:val="00A20921"/>
    <w:rsid w:val="00A211EA"/>
    <w:rsid w:val="00A24461"/>
    <w:rsid w:val="00A245FC"/>
    <w:rsid w:val="00A2478B"/>
    <w:rsid w:val="00A26867"/>
    <w:rsid w:val="00A2689D"/>
    <w:rsid w:val="00A30FDC"/>
    <w:rsid w:val="00A328C9"/>
    <w:rsid w:val="00A435C1"/>
    <w:rsid w:val="00A47DBD"/>
    <w:rsid w:val="00A515E0"/>
    <w:rsid w:val="00A52833"/>
    <w:rsid w:val="00A52905"/>
    <w:rsid w:val="00A5492B"/>
    <w:rsid w:val="00A55CFE"/>
    <w:rsid w:val="00A616E8"/>
    <w:rsid w:val="00A62D6A"/>
    <w:rsid w:val="00A65B26"/>
    <w:rsid w:val="00A7201F"/>
    <w:rsid w:val="00A75A3A"/>
    <w:rsid w:val="00A971AA"/>
    <w:rsid w:val="00AA03E3"/>
    <w:rsid w:val="00AA03EE"/>
    <w:rsid w:val="00AA3CB0"/>
    <w:rsid w:val="00AA4D1D"/>
    <w:rsid w:val="00AB39EC"/>
    <w:rsid w:val="00AB75D8"/>
    <w:rsid w:val="00AC03AC"/>
    <w:rsid w:val="00AC16C5"/>
    <w:rsid w:val="00AC1F0C"/>
    <w:rsid w:val="00AC226C"/>
    <w:rsid w:val="00AC36E5"/>
    <w:rsid w:val="00AC44F8"/>
    <w:rsid w:val="00AD60D3"/>
    <w:rsid w:val="00AD6581"/>
    <w:rsid w:val="00AD7BC5"/>
    <w:rsid w:val="00AE021C"/>
    <w:rsid w:val="00AE0A7A"/>
    <w:rsid w:val="00AF6316"/>
    <w:rsid w:val="00B00F79"/>
    <w:rsid w:val="00B14D32"/>
    <w:rsid w:val="00B17213"/>
    <w:rsid w:val="00B23FBF"/>
    <w:rsid w:val="00B32009"/>
    <w:rsid w:val="00B35DDC"/>
    <w:rsid w:val="00B36307"/>
    <w:rsid w:val="00B36B46"/>
    <w:rsid w:val="00B37C37"/>
    <w:rsid w:val="00B45E0A"/>
    <w:rsid w:val="00B46FCC"/>
    <w:rsid w:val="00B51C0B"/>
    <w:rsid w:val="00B5598F"/>
    <w:rsid w:val="00B613B8"/>
    <w:rsid w:val="00B63217"/>
    <w:rsid w:val="00B64E81"/>
    <w:rsid w:val="00B65258"/>
    <w:rsid w:val="00B70575"/>
    <w:rsid w:val="00B72626"/>
    <w:rsid w:val="00B80203"/>
    <w:rsid w:val="00B8097F"/>
    <w:rsid w:val="00B851B4"/>
    <w:rsid w:val="00B93FB3"/>
    <w:rsid w:val="00BA32D7"/>
    <w:rsid w:val="00BB1D50"/>
    <w:rsid w:val="00BB56A5"/>
    <w:rsid w:val="00BC63CB"/>
    <w:rsid w:val="00BD1260"/>
    <w:rsid w:val="00BF398A"/>
    <w:rsid w:val="00BF60D8"/>
    <w:rsid w:val="00BF636E"/>
    <w:rsid w:val="00C02FB1"/>
    <w:rsid w:val="00C03FB9"/>
    <w:rsid w:val="00C0603F"/>
    <w:rsid w:val="00C14798"/>
    <w:rsid w:val="00C14E5B"/>
    <w:rsid w:val="00C20CE3"/>
    <w:rsid w:val="00C25899"/>
    <w:rsid w:val="00C25AA8"/>
    <w:rsid w:val="00C277F4"/>
    <w:rsid w:val="00C3111C"/>
    <w:rsid w:val="00C377BA"/>
    <w:rsid w:val="00C40E60"/>
    <w:rsid w:val="00C5045F"/>
    <w:rsid w:val="00C51DCA"/>
    <w:rsid w:val="00C535FD"/>
    <w:rsid w:val="00C5506A"/>
    <w:rsid w:val="00C61D1B"/>
    <w:rsid w:val="00C64852"/>
    <w:rsid w:val="00C73AA2"/>
    <w:rsid w:val="00C82D97"/>
    <w:rsid w:val="00C84F30"/>
    <w:rsid w:val="00C9268E"/>
    <w:rsid w:val="00C94A29"/>
    <w:rsid w:val="00C9739C"/>
    <w:rsid w:val="00CB312A"/>
    <w:rsid w:val="00CB6651"/>
    <w:rsid w:val="00CC12C4"/>
    <w:rsid w:val="00CC5ACC"/>
    <w:rsid w:val="00CC7671"/>
    <w:rsid w:val="00CD14F5"/>
    <w:rsid w:val="00CD474C"/>
    <w:rsid w:val="00CE17B6"/>
    <w:rsid w:val="00CF1189"/>
    <w:rsid w:val="00CF4665"/>
    <w:rsid w:val="00D031B9"/>
    <w:rsid w:val="00D045FE"/>
    <w:rsid w:val="00D107F1"/>
    <w:rsid w:val="00D13E66"/>
    <w:rsid w:val="00D149D2"/>
    <w:rsid w:val="00D172F6"/>
    <w:rsid w:val="00D27825"/>
    <w:rsid w:val="00D3556D"/>
    <w:rsid w:val="00D4071A"/>
    <w:rsid w:val="00D44736"/>
    <w:rsid w:val="00D51DD6"/>
    <w:rsid w:val="00D5242F"/>
    <w:rsid w:val="00D52C56"/>
    <w:rsid w:val="00D6271A"/>
    <w:rsid w:val="00D641CD"/>
    <w:rsid w:val="00D75066"/>
    <w:rsid w:val="00D874E2"/>
    <w:rsid w:val="00D90185"/>
    <w:rsid w:val="00D91257"/>
    <w:rsid w:val="00DA2EF6"/>
    <w:rsid w:val="00DA3442"/>
    <w:rsid w:val="00DA390E"/>
    <w:rsid w:val="00DA5D26"/>
    <w:rsid w:val="00DA657C"/>
    <w:rsid w:val="00DB01FC"/>
    <w:rsid w:val="00DB0E4F"/>
    <w:rsid w:val="00DB218C"/>
    <w:rsid w:val="00DC6A40"/>
    <w:rsid w:val="00DD3DA6"/>
    <w:rsid w:val="00DD5742"/>
    <w:rsid w:val="00DE7FA7"/>
    <w:rsid w:val="00DF43E7"/>
    <w:rsid w:val="00DF4E5E"/>
    <w:rsid w:val="00E044EF"/>
    <w:rsid w:val="00E161A2"/>
    <w:rsid w:val="00E16A48"/>
    <w:rsid w:val="00E17199"/>
    <w:rsid w:val="00E20751"/>
    <w:rsid w:val="00E23300"/>
    <w:rsid w:val="00E2795C"/>
    <w:rsid w:val="00E425EA"/>
    <w:rsid w:val="00E46E09"/>
    <w:rsid w:val="00E52694"/>
    <w:rsid w:val="00E5408B"/>
    <w:rsid w:val="00E557EA"/>
    <w:rsid w:val="00E56350"/>
    <w:rsid w:val="00E578FB"/>
    <w:rsid w:val="00E62F67"/>
    <w:rsid w:val="00E63E8E"/>
    <w:rsid w:val="00E660EB"/>
    <w:rsid w:val="00E66AE2"/>
    <w:rsid w:val="00E66C1D"/>
    <w:rsid w:val="00E77458"/>
    <w:rsid w:val="00E80FC4"/>
    <w:rsid w:val="00E818A3"/>
    <w:rsid w:val="00E84D5B"/>
    <w:rsid w:val="00E85782"/>
    <w:rsid w:val="00E928F3"/>
    <w:rsid w:val="00EA42BC"/>
    <w:rsid w:val="00EA5F66"/>
    <w:rsid w:val="00EB5996"/>
    <w:rsid w:val="00ED08CB"/>
    <w:rsid w:val="00ED420E"/>
    <w:rsid w:val="00ED4607"/>
    <w:rsid w:val="00EE719A"/>
    <w:rsid w:val="00EF6A2C"/>
    <w:rsid w:val="00F00831"/>
    <w:rsid w:val="00F04EDC"/>
    <w:rsid w:val="00F126C7"/>
    <w:rsid w:val="00F12ABC"/>
    <w:rsid w:val="00F144E9"/>
    <w:rsid w:val="00F14D07"/>
    <w:rsid w:val="00F15545"/>
    <w:rsid w:val="00F15B50"/>
    <w:rsid w:val="00F17846"/>
    <w:rsid w:val="00F30BF6"/>
    <w:rsid w:val="00F31841"/>
    <w:rsid w:val="00F31984"/>
    <w:rsid w:val="00F35C34"/>
    <w:rsid w:val="00F37897"/>
    <w:rsid w:val="00F40C4A"/>
    <w:rsid w:val="00F46743"/>
    <w:rsid w:val="00F47712"/>
    <w:rsid w:val="00F508A1"/>
    <w:rsid w:val="00F74A22"/>
    <w:rsid w:val="00F75D1F"/>
    <w:rsid w:val="00F766A1"/>
    <w:rsid w:val="00F77CE5"/>
    <w:rsid w:val="00F919E7"/>
    <w:rsid w:val="00F950EC"/>
    <w:rsid w:val="00FA5B08"/>
    <w:rsid w:val="00FA6AB8"/>
    <w:rsid w:val="00FB4A0C"/>
    <w:rsid w:val="00FB7E15"/>
    <w:rsid w:val="00FC372B"/>
    <w:rsid w:val="00FC58AA"/>
    <w:rsid w:val="00FC6A87"/>
    <w:rsid w:val="00FC708D"/>
    <w:rsid w:val="00FD2895"/>
    <w:rsid w:val="00FD51D9"/>
    <w:rsid w:val="00FD6D1C"/>
    <w:rsid w:val="00FE5D1C"/>
    <w:rsid w:val="00FF1DA3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14D3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93F76"/>
    <w:pPr>
      <w:keepNext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25C3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825C3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25C36"/>
  </w:style>
  <w:style w:type="table" w:styleId="Grigliatabella">
    <w:name w:val="Table Grid"/>
    <w:basedOn w:val="Tabellanormale"/>
    <w:rsid w:val="00CC5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1">
    <w:name w:val="Corpo del testo1"/>
    <w:basedOn w:val="Normale"/>
    <w:rsid w:val="00893F76"/>
    <w:pPr>
      <w:jc w:val="both"/>
    </w:pPr>
  </w:style>
  <w:style w:type="paragraph" w:styleId="Testofumetto">
    <w:name w:val="Balloon Text"/>
    <w:basedOn w:val="Normale"/>
    <w:link w:val="TestofumettoCarattere"/>
    <w:rsid w:val="0005746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57467"/>
    <w:rPr>
      <w:rFonts w:ascii="Tahoma" w:hAnsi="Tahoma" w:cs="Tahoma"/>
      <w:sz w:val="16"/>
      <w:szCs w:val="16"/>
    </w:rPr>
  </w:style>
  <w:style w:type="paragraph" w:customStyle="1" w:styleId="Body1">
    <w:name w:val="Body 1"/>
    <w:rsid w:val="002B31E9"/>
    <w:rPr>
      <w:rFonts w:ascii="Helvetica" w:eastAsia="Arial Unicode MS" w:hAnsi="Helvetica"/>
      <w:color w:val="000000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B37C3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77CE5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rsid w:val="00F47712"/>
    <w:rPr>
      <w:sz w:val="24"/>
      <w:szCs w:val="24"/>
    </w:rPr>
  </w:style>
  <w:style w:type="character" w:styleId="Enfasigrassetto">
    <w:name w:val="Strong"/>
    <w:basedOn w:val="Carpredefinitoparagrafo"/>
    <w:qFormat/>
    <w:rsid w:val="00716962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rsid w:val="00026875"/>
    <w:rPr>
      <w:sz w:val="24"/>
      <w:szCs w:val="24"/>
    </w:rPr>
  </w:style>
  <w:style w:type="paragraph" w:customStyle="1" w:styleId="stile1">
    <w:name w:val="stile1"/>
    <w:basedOn w:val="Normale"/>
    <w:rsid w:val="00AD60D3"/>
    <w:pPr>
      <w:spacing w:before="100" w:beforeAutospacing="1" w:after="100" w:afterAutospacing="1"/>
    </w:pPr>
    <w:rPr>
      <w:rFonts w:ascii="Arial" w:hAnsi="Arial" w:cs="Arial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A32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A328C9"/>
    <w:rPr>
      <w:rFonts w:ascii="Courier New" w:hAnsi="Courier New" w:cs="Courier New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74262A"/>
    <w:rPr>
      <w:b/>
      <w:bCs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90185"/>
    <w:rPr>
      <w:b/>
      <w:bCs/>
      <w:i w:val="0"/>
      <w:iCs w:val="0"/>
    </w:rPr>
  </w:style>
  <w:style w:type="character" w:customStyle="1" w:styleId="st1">
    <w:name w:val="st1"/>
    <w:basedOn w:val="Carpredefinitoparagrafo"/>
    <w:rsid w:val="00D901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14D32"/>
    <w:rPr>
      <w:sz w:val="24"/>
      <w:szCs w:val="24"/>
    </w:rPr>
  </w:style>
  <w:style w:type="paragraph" w:styleId="Titolo1">
    <w:name w:val="heading 1"/>
    <w:basedOn w:val="Normale"/>
    <w:next w:val="Normale"/>
    <w:qFormat/>
    <w:rsid w:val="00893F76"/>
    <w:pPr>
      <w:keepNext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25C3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825C3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25C36"/>
  </w:style>
  <w:style w:type="table" w:styleId="Grigliatabella">
    <w:name w:val="Table Grid"/>
    <w:basedOn w:val="Tabellanormale"/>
    <w:rsid w:val="00CC5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rsid w:val="00893F76"/>
    <w:pPr>
      <w:jc w:val="both"/>
    </w:pPr>
  </w:style>
  <w:style w:type="paragraph" w:styleId="Testofumetto">
    <w:name w:val="Balloon Text"/>
    <w:basedOn w:val="Normale"/>
    <w:link w:val="TestofumettoCarattere"/>
    <w:rsid w:val="0005746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57467"/>
    <w:rPr>
      <w:rFonts w:ascii="Tahoma" w:hAnsi="Tahoma" w:cs="Tahoma"/>
      <w:sz w:val="16"/>
      <w:szCs w:val="16"/>
    </w:rPr>
  </w:style>
  <w:style w:type="paragraph" w:customStyle="1" w:styleId="Body1">
    <w:name w:val="Body 1"/>
    <w:rsid w:val="002B31E9"/>
    <w:rPr>
      <w:rFonts w:ascii="Helvetica" w:eastAsia="Arial Unicode MS" w:hAnsi="Helvetica"/>
      <w:color w:val="000000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B37C3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77CE5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rsid w:val="00F47712"/>
    <w:rPr>
      <w:sz w:val="24"/>
      <w:szCs w:val="24"/>
    </w:rPr>
  </w:style>
  <w:style w:type="character" w:styleId="Enfasigrassetto">
    <w:name w:val="Strong"/>
    <w:basedOn w:val="Carpredefinitoparagrafo"/>
    <w:qFormat/>
    <w:rsid w:val="00716962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rsid w:val="00026875"/>
    <w:rPr>
      <w:sz w:val="24"/>
      <w:szCs w:val="24"/>
    </w:rPr>
  </w:style>
  <w:style w:type="paragraph" w:customStyle="1" w:styleId="stile1">
    <w:name w:val="stile1"/>
    <w:basedOn w:val="Normale"/>
    <w:rsid w:val="00AD60D3"/>
    <w:pPr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7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8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69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70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15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7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78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653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447336">
                                                                  <w:marLeft w:val="252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875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0527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968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858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4335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978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708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4" w:space="9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4083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12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1367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620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466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6196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67367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2292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4212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62820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8281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0495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00723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95522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6470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292023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69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673341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5266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39432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163434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17325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92966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224122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13996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74382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405177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56713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4764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81302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08123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80953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457241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524928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531898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03898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597223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4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odelli\modello%20circolar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08D6B-E3A5-425D-AF66-B3D3D43F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circolare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Company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Angelo</dc:creator>
  <cp:lastModifiedBy>user</cp:lastModifiedBy>
  <cp:revision>3</cp:revision>
  <cp:lastPrinted>2014-10-01T06:11:00Z</cp:lastPrinted>
  <dcterms:created xsi:type="dcterms:W3CDTF">2017-03-09T13:56:00Z</dcterms:created>
  <dcterms:modified xsi:type="dcterms:W3CDTF">2017-03-09T17:57:00Z</dcterms:modified>
</cp:coreProperties>
</file>